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15631" w14:textId="77777777" w:rsidR="00E73F95" w:rsidRDefault="00E73F95" w:rsidP="00E73F95">
      <w:pPr>
        <w:spacing w:line="276" w:lineRule="auto"/>
        <w:ind w:firstLineChars="943" w:firstLine="2263"/>
        <w:rPr>
          <w:lang w:val="ro" w:eastAsia="zh-CN" w:bidi="ar"/>
        </w:rPr>
      </w:pPr>
    </w:p>
    <w:p w14:paraId="3758E4AF" w14:textId="77777777" w:rsidR="00E73F95" w:rsidRDefault="00E73F95">
      <w:pPr>
        <w:spacing w:line="276" w:lineRule="auto"/>
        <w:ind w:firstLineChars="943" w:firstLine="2263"/>
        <w:jc w:val="both"/>
        <w:rPr>
          <w:lang w:val="ro" w:eastAsia="zh-CN" w:bidi="ar"/>
        </w:rPr>
      </w:pPr>
    </w:p>
    <w:p w14:paraId="733A61F7" w14:textId="77777777" w:rsidR="00E73F95" w:rsidRDefault="00E73F95">
      <w:pPr>
        <w:spacing w:line="276" w:lineRule="auto"/>
        <w:ind w:firstLineChars="943" w:firstLine="2263"/>
        <w:jc w:val="both"/>
        <w:rPr>
          <w:lang w:val="ro" w:eastAsia="zh-CN" w:bidi="ar"/>
        </w:rPr>
      </w:pPr>
    </w:p>
    <w:p w14:paraId="59974A20" w14:textId="09B07EEE" w:rsidR="00E73F95" w:rsidRDefault="00E73F95">
      <w:pPr>
        <w:spacing w:line="276" w:lineRule="auto"/>
        <w:ind w:firstLineChars="943" w:firstLine="2263"/>
        <w:jc w:val="both"/>
        <w:rPr>
          <w:lang w:val="ro" w:eastAsia="zh-CN" w:bidi="ar"/>
        </w:rPr>
      </w:pPr>
    </w:p>
    <w:p w14:paraId="44ECC30C" w14:textId="279F2211" w:rsidR="00E73F95" w:rsidRDefault="00E73F95">
      <w:pPr>
        <w:spacing w:line="276" w:lineRule="auto"/>
        <w:ind w:firstLineChars="943" w:firstLine="2263"/>
        <w:jc w:val="both"/>
        <w:rPr>
          <w:lang w:val="ro" w:eastAsia="zh-CN" w:bidi="ar"/>
        </w:rPr>
      </w:pPr>
    </w:p>
    <w:p w14:paraId="02208820" w14:textId="77777777" w:rsidR="00E73F95" w:rsidRDefault="00E73F95">
      <w:pPr>
        <w:spacing w:line="276" w:lineRule="auto"/>
        <w:ind w:firstLineChars="943" w:firstLine="2263"/>
        <w:jc w:val="both"/>
        <w:rPr>
          <w:lang w:val="ro" w:eastAsia="zh-CN" w:bidi="ar"/>
        </w:rPr>
      </w:pPr>
    </w:p>
    <w:p w14:paraId="6B902C0A" w14:textId="4A037807" w:rsidR="005316E8" w:rsidRDefault="00693C26">
      <w:pPr>
        <w:spacing w:line="276" w:lineRule="auto"/>
        <w:ind w:firstLineChars="943" w:firstLine="2263"/>
        <w:jc w:val="both"/>
        <w:rPr>
          <w:b/>
          <w:sz w:val="32"/>
          <w:szCs w:val="32"/>
          <w:lang w:val="ro"/>
        </w:rPr>
      </w:pPr>
      <w:r>
        <w:rPr>
          <w:lang w:val="ro" w:eastAsia="zh-CN" w:bidi="ar"/>
        </w:rPr>
        <w:t xml:space="preserve">   </w:t>
      </w:r>
      <w:r>
        <w:rPr>
          <w:b/>
          <w:sz w:val="32"/>
          <w:szCs w:val="32"/>
          <w:lang w:val="ro" w:eastAsia="zh-CN" w:bidi="ar"/>
        </w:rPr>
        <w:t>ANUNȚ ACORDARE BURSE</w:t>
      </w:r>
    </w:p>
    <w:p w14:paraId="14F66FD9" w14:textId="77777777" w:rsidR="005316E8" w:rsidRPr="00304CDF" w:rsidRDefault="00693C26">
      <w:pPr>
        <w:spacing w:line="276" w:lineRule="auto"/>
        <w:ind w:firstLine="708"/>
        <w:jc w:val="both"/>
        <w:rPr>
          <w:b/>
          <w:sz w:val="32"/>
          <w:szCs w:val="32"/>
          <w:lang w:val="ro"/>
        </w:rPr>
      </w:pPr>
      <w:r>
        <w:rPr>
          <w:b/>
          <w:sz w:val="32"/>
          <w:szCs w:val="32"/>
          <w:lang w:val="ro" w:eastAsia="zh-CN" w:bidi="ar"/>
        </w:rPr>
        <w:t xml:space="preserve">                                          202</w:t>
      </w:r>
      <w:r w:rsidRPr="00304CDF">
        <w:rPr>
          <w:b/>
          <w:sz w:val="32"/>
          <w:szCs w:val="32"/>
          <w:lang w:val="ro" w:eastAsia="zh-CN" w:bidi="ar"/>
        </w:rPr>
        <w:t>5</w:t>
      </w:r>
      <w:r>
        <w:rPr>
          <w:b/>
          <w:sz w:val="32"/>
          <w:szCs w:val="32"/>
          <w:lang w:val="ro" w:eastAsia="zh-CN" w:bidi="ar"/>
        </w:rPr>
        <w:t>-202</w:t>
      </w:r>
      <w:r w:rsidRPr="00304CDF">
        <w:rPr>
          <w:b/>
          <w:sz w:val="32"/>
          <w:szCs w:val="32"/>
          <w:lang w:val="ro" w:eastAsia="zh-CN" w:bidi="ar"/>
        </w:rPr>
        <w:t>6</w:t>
      </w:r>
    </w:p>
    <w:p w14:paraId="4D2DA72E" w14:textId="77777777" w:rsidR="005316E8" w:rsidRDefault="005316E8">
      <w:pPr>
        <w:spacing w:line="276" w:lineRule="auto"/>
        <w:jc w:val="both"/>
        <w:rPr>
          <w:b/>
          <w:sz w:val="32"/>
          <w:szCs w:val="32"/>
          <w:lang w:val="ro"/>
        </w:rPr>
      </w:pPr>
    </w:p>
    <w:p w14:paraId="6B737742" w14:textId="123E3BFC" w:rsidR="005316E8" w:rsidRDefault="00304CDF">
      <w:pPr>
        <w:spacing w:line="276" w:lineRule="auto"/>
        <w:ind w:firstLine="708"/>
        <w:jc w:val="both"/>
        <w:rPr>
          <w:lang w:val="ro"/>
        </w:rPr>
      </w:pPr>
      <w:r>
        <w:rPr>
          <w:lang w:val="ro" w:eastAsia="zh-CN" w:bidi="ar"/>
        </w:rPr>
        <w:t>Liceul Tehnologic”Dimitrie Cantemir” Falciu</w:t>
      </w:r>
      <w:r w:rsidR="00693C26">
        <w:rPr>
          <w:lang w:val="ro" w:eastAsia="zh-CN" w:bidi="ar"/>
        </w:rPr>
        <w:t xml:space="preserve"> cu sediul în loc.</w:t>
      </w:r>
      <w:r>
        <w:rPr>
          <w:lang w:val="ro" w:eastAsia="zh-CN" w:bidi="ar"/>
        </w:rPr>
        <w:t>Falciu</w:t>
      </w:r>
      <w:r w:rsidR="00693C26">
        <w:rPr>
          <w:lang w:val="ro" w:eastAsia="zh-CN" w:bidi="ar"/>
        </w:rPr>
        <w:t xml:space="preserve">, </w:t>
      </w:r>
      <w:r>
        <w:rPr>
          <w:lang w:val="ro" w:eastAsia="zh-CN" w:bidi="ar"/>
        </w:rPr>
        <w:t>strada Mihail Kogalniceanu nr.10,</w:t>
      </w:r>
      <w:r w:rsidR="00693C26">
        <w:rPr>
          <w:lang w:val="ro" w:eastAsia="zh-CN" w:bidi="ar"/>
        </w:rPr>
        <w:t xml:space="preserve"> jud.</w:t>
      </w:r>
      <w:r>
        <w:rPr>
          <w:lang w:val="ro" w:eastAsia="zh-CN" w:bidi="ar"/>
        </w:rPr>
        <w:t>Vaslui</w:t>
      </w:r>
      <w:r w:rsidR="00693C26">
        <w:rPr>
          <w:lang w:val="ro" w:eastAsia="zh-CN" w:bidi="ar"/>
        </w:rPr>
        <w:t xml:space="preserve">, cod fiscal </w:t>
      </w:r>
      <w:r>
        <w:rPr>
          <w:lang w:val="ro" w:eastAsia="zh-CN" w:bidi="ar"/>
        </w:rPr>
        <w:t>28301097</w:t>
      </w:r>
      <w:r w:rsidR="00693C26">
        <w:rPr>
          <w:lang w:val="ro" w:eastAsia="zh-CN" w:bidi="ar"/>
        </w:rPr>
        <w:t xml:space="preserve">, reprezentată legal prin director prof. </w:t>
      </w:r>
      <w:r>
        <w:rPr>
          <w:lang w:val="ro" w:eastAsia="zh-CN" w:bidi="ar"/>
        </w:rPr>
        <w:t>Toader Daniela</w:t>
      </w:r>
      <w:r w:rsidR="00693C26">
        <w:rPr>
          <w:lang w:val="ro" w:eastAsia="zh-CN" w:bidi="ar"/>
        </w:rPr>
        <w:t xml:space="preserve"> , vă    aduce la cunoștință următoarele   :</w:t>
      </w:r>
    </w:p>
    <w:p w14:paraId="47B3203A" w14:textId="77777777" w:rsidR="005316E8" w:rsidRDefault="00693C26">
      <w:pPr>
        <w:ind w:left="180"/>
        <w:jc w:val="both"/>
        <w:rPr>
          <w:lang w:val="ro"/>
        </w:rPr>
      </w:pPr>
      <w:r>
        <w:rPr>
          <w:lang w:val="ro" w:eastAsia="zh-CN" w:bidi="ar"/>
        </w:rPr>
        <w:t xml:space="preserve">          Confrom Hotărârii pentru aprobareaMetodologiei cadru de acordare a burselor Nr. 732/04.09.2025 , se acordă următoarele tipuri de burse: </w:t>
      </w:r>
    </w:p>
    <w:p w14:paraId="3DE837A6" w14:textId="77777777" w:rsidR="005316E8" w:rsidRDefault="005316E8">
      <w:pPr>
        <w:ind w:left="180"/>
        <w:jc w:val="both"/>
        <w:rPr>
          <w:lang w:val="ro"/>
        </w:rPr>
      </w:pPr>
    </w:p>
    <w:p w14:paraId="10ABA856" w14:textId="77777777" w:rsidR="005316E8" w:rsidRDefault="00693C26">
      <w:pPr>
        <w:pStyle w:val="msolistparagraph0"/>
        <w:numPr>
          <w:ilvl w:val="0"/>
          <w:numId w:val="1"/>
        </w:numPr>
        <w:jc w:val="both"/>
        <w:rPr>
          <w:b/>
          <w:u w:val="single"/>
          <w:lang w:val="ro"/>
        </w:rPr>
      </w:pPr>
      <w:r>
        <w:rPr>
          <w:b/>
          <w:u w:val="single"/>
          <w:lang w:val="ro"/>
        </w:rPr>
        <w:t xml:space="preserve">BURSELE DE MERIT </w:t>
      </w:r>
    </w:p>
    <w:p w14:paraId="2465943B" w14:textId="77777777" w:rsidR="005316E8" w:rsidRDefault="005316E8">
      <w:pPr>
        <w:ind w:left="780"/>
        <w:jc w:val="both"/>
        <w:rPr>
          <w:lang w:val="ro"/>
        </w:rPr>
      </w:pPr>
    </w:p>
    <w:p w14:paraId="67F45C9E" w14:textId="77777777" w:rsidR="005316E8" w:rsidRDefault="00693C26">
      <w:pPr>
        <w:jc w:val="both"/>
        <w:rPr>
          <w:lang w:val="ro"/>
        </w:rPr>
      </w:pPr>
      <w:r>
        <w:rPr>
          <w:lang w:val="ro" w:eastAsia="zh-CN" w:bidi="ar"/>
        </w:rPr>
        <w:t xml:space="preserve">           Bursele de merit se acordă pentru maximul 15% din elevii din fiecare clasă de gimnaziu,care au medii generale pe anul școlar anterior mai mari sau egale cu 9,media la purtare 10 sau calificativul Foarte bine</w:t>
      </w:r>
    </w:p>
    <w:p w14:paraId="24921AA7" w14:textId="77777777" w:rsidR="005316E8" w:rsidRDefault="00693C26">
      <w:pPr>
        <w:jc w:val="both"/>
        <w:rPr>
          <w:lang w:val="ro"/>
        </w:rPr>
      </w:pPr>
      <w:r>
        <w:rPr>
          <w:lang w:val="ro" w:eastAsia="zh-CN" w:bidi="ar"/>
        </w:rPr>
        <w:t xml:space="preserve">          În situația în care prin aplicarea procentului de 15% nu sunt cuprinși toți elevii cu medii generale anuale mai mari sau egale cu 9, lista va fi extinsă pentru a-i cuprinde și pe aceștia</w:t>
      </w:r>
      <w:r w:rsidRPr="00304CDF">
        <w:rPr>
          <w:lang w:val="pt-PT" w:eastAsia="zh-CN" w:bidi="ar"/>
        </w:rPr>
        <w:t>;</w:t>
      </w:r>
    </w:p>
    <w:p w14:paraId="141538CF" w14:textId="77777777" w:rsidR="005316E8" w:rsidRDefault="00693C26">
      <w:pPr>
        <w:jc w:val="both"/>
        <w:rPr>
          <w:lang w:val="ro"/>
        </w:rPr>
      </w:pPr>
      <w:r>
        <w:rPr>
          <w:lang w:val="ro" w:eastAsia="zh-CN" w:bidi="ar"/>
        </w:rPr>
        <w:t xml:space="preserve">          Elevii fiecărei clase a-V-a, cu media primelor două intervale de învățare din anul școlar în curs mai mare sau egală cu 9,în situația în care prin aplicarea procentului de 15% nu sunt cuprinși toți elevii cu medii mai mari sau egale cu 9  lista va fi extinsă pentru a-i cuprinde și pe aceștia</w:t>
      </w:r>
      <w:r w:rsidRPr="00304CDF">
        <w:rPr>
          <w:lang w:val="ro" w:eastAsia="zh-CN" w:bidi="ar"/>
        </w:rPr>
        <w:t>;</w:t>
      </w:r>
    </w:p>
    <w:p w14:paraId="0D312343" w14:textId="77777777" w:rsidR="005316E8" w:rsidRDefault="00693C26">
      <w:pPr>
        <w:jc w:val="both"/>
        <w:rPr>
          <w:lang w:val="ro"/>
        </w:rPr>
      </w:pPr>
      <w:r>
        <w:rPr>
          <w:lang w:val="ro" w:eastAsia="zh-CN" w:bidi="ar"/>
        </w:rPr>
        <w:t xml:space="preserve">         Calculul numărului de beneficiari corespunzători procentului de 15% din efectivul fiecărei clase,se face prin rotunjirea la numărul întreg imediat superior numărului fracționar obținut.</w:t>
      </w:r>
    </w:p>
    <w:p w14:paraId="31226E73" w14:textId="77777777" w:rsidR="005316E8" w:rsidRDefault="00693C26">
      <w:pPr>
        <w:jc w:val="both"/>
        <w:rPr>
          <w:lang w:val="ro"/>
        </w:rPr>
      </w:pPr>
      <w:r>
        <w:rPr>
          <w:lang w:val="ro" w:eastAsia="zh-CN" w:bidi="ar"/>
        </w:rPr>
        <w:t xml:space="preserve">         Pentru elevii din clasa a-V-a ,listele beneficiarilor se întocmesc în luna ianuarie.Media care stă la baza acordării burselor se calculează ca medie aritmetică, având două zecimale,fără rotunjire, a notelor obținute de elevi la toate disciplinele, pe parcursul primelor două intervale de cursuri.</w:t>
      </w:r>
    </w:p>
    <w:p w14:paraId="10F3F298" w14:textId="77777777" w:rsidR="005316E8" w:rsidRDefault="005316E8">
      <w:pPr>
        <w:jc w:val="both"/>
        <w:rPr>
          <w:b/>
          <w:bCs/>
          <w:lang w:val="ro"/>
        </w:rPr>
      </w:pPr>
    </w:p>
    <w:p w14:paraId="79AE6943" w14:textId="77777777" w:rsidR="005316E8" w:rsidRDefault="00693C26">
      <w:pPr>
        <w:ind w:firstLineChars="200" w:firstLine="480"/>
        <w:jc w:val="both"/>
        <w:rPr>
          <w:lang w:val="ro"/>
        </w:rPr>
      </w:pPr>
      <w:r w:rsidRPr="00304CDF">
        <w:rPr>
          <w:lang w:val="pt-PT" w:eastAsia="zh-CN" w:bidi="ar"/>
        </w:rPr>
        <w:t xml:space="preserve">Dirigintele transmite lista elevilor care beneficiază de bursa de merit </w:t>
      </w:r>
      <w:r>
        <w:rPr>
          <w:lang w:val="ro" w:eastAsia="zh-CN" w:bidi="ar"/>
        </w:rPr>
        <w:t>în primele 25 de zile calendaristice de la începerea anului școlar,iar pentru elevii clasei a-V-a în primele 15 zile calendaristice ale lunii ianuarie.</w:t>
      </w:r>
    </w:p>
    <w:p w14:paraId="33092A73" w14:textId="77777777" w:rsidR="005316E8" w:rsidRPr="00304CDF" w:rsidRDefault="00693C26">
      <w:pPr>
        <w:pStyle w:val="msolistparagraph0"/>
        <w:ind w:left="567"/>
        <w:jc w:val="both"/>
        <w:rPr>
          <w:lang w:val="pt-PT"/>
        </w:rPr>
      </w:pPr>
      <w:r w:rsidRPr="00304CDF">
        <w:rPr>
          <w:b/>
          <w:lang w:val="pt-PT"/>
        </w:rPr>
        <w:t xml:space="preserve">       </w:t>
      </w:r>
    </w:p>
    <w:p w14:paraId="01AE420B" w14:textId="77777777" w:rsidR="005316E8" w:rsidRPr="00304CDF" w:rsidRDefault="005316E8">
      <w:pPr>
        <w:jc w:val="both"/>
        <w:rPr>
          <w:lang w:val="pt-PT"/>
        </w:rPr>
      </w:pPr>
    </w:p>
    <w:p w14:paraId="15283F52" w14:textId="77777777" w:rsidR="005316E8" w:rsidRDefault="00693C26">
      <w:pPr>
        <w:jc w:val="both"/>
        <w:rPr>
          <w:lang w:val="ro"/>
        </w:rPr>
      </w:pPr>
      <w:r>
        <w:rPr>
          <w:b/>
          <w:lang w:val="ro" w:eastAsia="zh-CN" w:bidi="ar"/>
        </w:rPr>
        <w:t xml:space="preserve">        II</w:t>
      </w:r>
      <w:r>
        <w:rPr>
          <w:b/>
          <w:u w:val="single"/>
          <w:lang w:val="ro" w:eastAsia="zh-CN" w:bidi="ar"/>
        </w:rPr>
        <w:t>. BURSELE  SOCIALE</w:t>
      </w:r>
      <w:r>
        <w:rPr>
          <w:lang w:val="ro" w:eastAsia="zh-CN" w:bidi="ar"/>
        </w:rPr>
        <w:t xml:space="preserve"> se acordă elevilor care se încadrează în una din următoarele categorii: </w:t>
      </w:r>
    </w:p>
    <w:p w14:paraId="4411DD6C" w14:textId="77777777" w:rsidR="005316E8" w:rsidRDefault="00693C26">
      <w:pPr>
        <w:jc w:val="both"/>
        <w:rPr>
          <w:lang w:val="ro"/>
        </w:rPr>
      </w:pPr>
      <w:r>
        <w:rPr>
          <w:lang w:val="ro" w:eastAsia="zh-CN" w:bidi="ar"/>
        </w:rPr>
        <w:t xml:space="preserve">      a. elevii proveniți din familii care realizează un venit mediu net lunar pe membru de familie,supus impozitului pe venit,pe ultimile 12 luni anterioare cererii(</w:t>
      </w:r>
      <w:r>
        <w:rPr>
          <w:b/>
          <w:bCs/>
          <w:lang w:val="ro" w:eastAsia="zh-CN" w:bidi="ar"/>
        </w:rPr>
        <w:t>septembrie 2024-august 2025</w:t>
      </w:r>
      <w:r>
        <w:rPr>
          <w:lang w:val="ro" w:eastAsia="zh-CN" w:bidi="ar"/>
        </w:rPr>
        <w:t>), mai mic de 50% din salariul minim net pe economie(</w:t>
      </w:r>
      <w:r w:rsidRPr="00304CDF">
        <w:rPr>
          <w:b/>
          <w:bCs/>
          <w:lang w:val="pt-PT" w:eastAsia="zh-CN" w:bidi="ar"/>
        </w:rPr>
        <w:t>1287</w:t>
      </w:r>
      <w:r>
        <w:rPr>
          <w:b/>
          <w:bCs/>
          <w:lang w:val="ro" w:eastAsia="zh-CN" w:bidi="ar"/>
        </w:rPr>
        <w:t xml:space="preserve"> lei</w:t>
      </w:r>
      <w:r>
        <w:rPr>
          <w:lang w:val="ro" w:eastAsia="zh-CN" w:bidi="ar"/>
        </w:rPr>
        <w:t>)</w:t>
      </w:r>
    </w:p>
    <w:p w14:paraId="7C683E4A" w14:textId="77777777" w:rsidR="005316E8" w:rsidRPr="00304CDF" w:rsidRDefault="00693C26">
      <w:pPr>
        <w:jc w:val="both"/>
        <w:rPr>
          <w:lang w:val="pt-PT"/>
        </w:rPr>
      </w:pPr>
      <w:r>
        <w:rPr>
          <w:lang w:val="ro" w:eastAsia="zh-CN" w:bidi="ar"/>
        </w:rPr>
        <w:t xml:space="preserve">      b. elevii cu unul sau ambii părinți decedați și elevii asupra cărora a fost instituită o măsură de protecție socială,respectiv plasament de urgență,</w:t>
      </w:r>
      <w:r w:rsidRPr="00304CDF">
        <w:rPr>
          <w:lang w:val="pt-PT" w:eastAsia="zh-CN" w:bidi="ar"/>
        </w:rPr>
        <w:t xml:space="preserve"> </w:t>
      </w:r>
      <w:r>
        <w:rPr>
          <w:lang w:val="ro" w:eastAsia="zh-CN" w:bidi="ar"/>
        </w:rPr>
        <w:t>fără a se lua în considerare venitul</w:t>
      </w:r>
      <w:r w:rsidRPr="00304CDF">
        <w:rPr>
          <w:lang w:val="pt-PT" w:eastAsia="zh-CN" w:bidi="ar"/>
        </w:rPr>
        <w:t>;</w:t>
      </w:r>
    </w:p>
    <w:p w14:paraId="462A96B7" w14:textId="77777777" w:rsidR="005316E8" w:rsidRPr="00304CDF" w:rsidRDefault="00693C26">
      <w:pPr>
        <w:jc w:val="both"/>
        <w:rPr>
          <w:lang w:val="pt-PT"/>
        </w:rPr>
      </w:pPr>
      <w:r>
        <w:rPr>
          <w:lang w:val="ro" w:eastAsia="zh-CN" w:bidi="ar"/>
        </w:rPr>
        <w:t xml:space="preserve">     c.</w:t>
      </w:r>
      <w:r w:rsidRPr="00304CDF">
        <w:rPr>
          <w:lang w:val="pt-PT" w:eastAsia="zh-CN" w:bidi="ar"/>
        </w:rPr>
        <w:t xml:space="preserve"> </w:t>
      </w:r>
      <w:r>
        <w:rPr>
          <w:lang w:val="ro" w:eastAsia="zh-CN" w:bidi="ar"/>
        </w:rPr>
        <w:t>elevii care au deficiențe /afectări funcționale produse de boli, tulburări sau afecțiuni ale structurilor și funcțiilor organismului,fără a se lua în considerare venitu</w:t>
      </w:r>
      <w:r w:rsidRPr="00304CDF">
        <w:rPr>
          <w:lang w:val="pt-PT" w:eastAsia="zh-CN" w:bidi="ar"/>
        </w:rPr>
        <w:t>;</w:t>
      </w:r>
    </w:p>
    <w:p w14:paraId="6AE4D1CE" w14:textId="77777777" w:rsidR="005316E8" w:rsidRPr="00C87A73" w:rsidRDefault="00693C26">
      <w:pPr>
        <w:jc w:val="both"/>
        <w:rPr>
          <w:lang w:val="pt-PT"/>
        </w:rPr>
      </w:pPr>
      <w:r w:rsidRPr="00304CDF">
        <w:rPr>
          <w:lang w:val="pt-PT" w:eastAsia="zh-CN" w:bidi="ar"/>
        </w:rPr>
        <w:t xml:space="preserve">     </w:t>
      </w:r>
      <w:r w:rsidRPr="00C87A73">
        <w:rPr>
          <w:lang w:val="pt-PT" w:eastAsia="zh-CN" w:bidi="ar"/>
        </w:rPr>
        <w:t>d. elevii cu afecțiuni oncologice</w:t>
      </w:r>
    </w:p>
    <w:p w14:paraId="6751B82E" w14:textId="77777777" w:rsidR="005316E8" w:rsidRPr="00C87A73" w:rsidRDefault="00693C26">
      <w:pPr>
        <w:jc w:val="both"/>
        <w:rPr>
          <w:lang w:val="pt-PT"/>
        </w:rPr>
      </w:pPr>
      <w:r w:rsidRPr="00C87A73">
        <w:rPr>
          <w:lang w:val="pt-PT" w:eastAsia="zh-CN" w:bidi="ar"/>
        </w:rPr>
        <w:t xml:space="preserve">     e. elevii care revin după școlarizarea din cadrul Școlii din spital</w:t>
      </w:r>
    </w:p>
    <w:p w14:paraId="4513AFBA" w14:textId="77777777" w:rsidR="005316E8" w:rsidRPr="00304CDF" w:rsidRDefault="00693C26">
      <w:pPr>
        <w:jc w:val="both"/>
        <w:rPr>
          <w:lang w:val="pt-PT"/>
        </w:rPr>
      </w:pPr>
      <w:r>
        <w:rPr>
          <w:lang w:val="ro" w:eastAsia="zh-CN" w:bidi="ar"/>
        </w:rPr>
        <w:lastRenderedPageBreak/>
        <w:t xml:space="preserve">     f. elevii proveniți din familii care beneficiază de venit minim de incluziune conform legii </w:t>
      </w:r>
      <w:r w:rsidRPr="00304CDF">
        <w:rPr>
          <w:lang w:val="pt-PT" w:eastAsia="zh-CN" w:bidi="ar"/>
        </w:rPr>
        <w:t>.</w:t>
      </w:r>
    </w:p>
    <w:p w14:paraId="1F494571" w14:textId="77777777" w:rsidR="005316E8" w:rsidRDefault="005316E8">
      <w:pPr>
        <w:jc w:val="both"/>
        <w:rPr>
          <w:lang w:val="ro"/>
        </w:rPr>
      </w:pPr>
    </w:p>
    <w:p w14:paraId="58F9D5D8" w14:textId="77777777" w:rsidR="005316E8" w:rsidRPr="00304CDF" w:rsidRDefault="00693C26">
      <w:pPr>
        <w:jc w:val="both"/>
        <w:rPr>
          <w:lang w:val="pt-PT"/>
        </w:rPr>
      </w:pPr>
      <w:r>
        <w:rPr>
          <w:lang w:val="ro" w:eastAsia="zh-CN" w:bidi="ar"/>
        </w:rPr>
        <w:t xml:space="preserve">  La stabilirea venitului mediu net lunar pe membru de familie se ia în calcul toate veniturile nete realizate de membrii familiei ,supuse impozităriii.</w:t>
      </w:r>
    </w:p>
    <w:p w14:paraId="038D987D" w14:textId="77777777" w:rsidR="005316E8" w:rsidRDefault="00693C26">
      <w:pPr>
        <w:ind w:firstLineChars="150" w:firstLine="361"/>
        <w:jc w:val="both"/>
        <w:rPr>
          <w:b/>
          <w:lang w:val="ro"/>
        </w:rPr>
      </w:pPr>
      <w:r>
        <w:rPr>
          <w:b/>
          <w:lang w:val="ro" w:eastAsia="zh-CN" w:bidi="ar"/>
        </w:rPr>
        <w:t>ELEVII CARE ACUMULEAZĂ MAI MULT DE 10 ABSENȚE NEMOTIVATE ÎNTR-O LUNĂ NU PRIMESC BURSA  PENTRU LUNA RESPECTIVĂ,INDIFERENT DE TIPUL ACESTEIA.</w:t>
      </w:r>
    </w:p>
    <w:p w14:paraId="6A1F9ECB" w14:textId="77777777" w:rsidR="005316E8" w:rsidRDefault="005316E8">
      <w:pPr>
        <w:ind w:firstLineChars="150" w:firstLine="361"/>
        <w:jc w:val="both"/>
        <w:rPr>
          <w:b/>
          <w:lang w:val="ro"/>
        </w:rPr>
      </w:pPr>
    </w:p>
    <w:p w14:paraId="5A1BB21A" w14:textId="77777777" w:rsidR="005316E8" w:rsidRDefault="005316E8">
      <w:pPr>
        <w:jc w:val="both"/>
        <w:rPr>
          <w:lang w:val="ro"/>
        </w:rPr>
      </w:pPr>
    </w:p>
    <w:p w14:paraId="738C7FE9" w14:textId="77777777" w:rsidR="005316E8" w:rsidRDefault="00693C26">
      <w:pPr>
        <w:pStyle w:val="NormalWeb"/>
        <w:ind w:left="840"/>
        <w:contextualSpacing/>
        <w:jc w:val="both"/>
        <w:rPr>
          <w:b/>
        </w:rPr>
      </w:pPr>
      <w:r>
        <w:rPr>
          <w:b/>
          <w:lang w:val="ro"/>
        </w:rPr>
        <w:t>Documente necesare</w:t>
      </w:r>
      <w:r>
        <w:rPr>
          <w:b/>
        </w:rPr>
        <w:t>:</w:t>
      </w:r>
    </w:p>
    <w:p w14:paraId="70140022" w14:textId="77777777" w:rsidR="005316E8" w:rsidRDefault="00693C26">
      <w:pPr>
        <w:pStyle w:val="NormalWeb"/>
        <w:numPr>
          <w:ilvl w:val="0"/>
          <w:numId w:val="2"/>
        </w:numPr>
        <w:contextualSpacing/>
        <w:jc w:val="both"/>
      </w:pPr>
      <w:r>
        <w:t>Cerere;</w:t>
      </w:r>
    </w:p>
    <w:p w14:paraId="4A56072C" w14:textId="77777777" w:rsidR="005316E8" w:rsidRPr="00304CDF" w:rsidRDefault="00693C26">
      <w:pPr>
        <w:pStyle w:val="NormalWeb"/>
        <w:numPr>
          <w:ilvl w:val="0"/>
          <w:numId w:val="2"/>
        </w:numPr>
        <w:contextualSpacing/>
        <w:jc w:val="both"/>
        <w:rPr>
          <w:lang w:val="pt-PT"/>
        </w:rPr>
      </w:pPr>
      <w:r>
        <w:rPr>
          <w:lang w:val="ro"/>
        </w:rPr>
        <w:t>documente doveditoare ale componenței familiei,certificatele de naștere ale copiilor sub 14 ani,acte de identitate ale persoanelor peste 14 ani,acte de stare civilă,sentință judecătorească din care să r</w:t>
      </w:r>
      <w:r w:rsidRPr="00304CDF">
        <w:rPr>
          <w:lang w:val="pt-PT"/>
        </w:rPr>
        <w:t>e</w:t>
      </w:r>
      <w:r>
        <w:rPr>
          <w:lang w:val="ro"/>
        </w:rPr>
        <w:t>zulte domiciliul copilului la unul dintre părință,declarație pe proprie răspundere, dată de ambii părinți, necăsătoriți,că locuiesc împreună, certificat de divorț, certificat de deces</w:t>
      </w:r>
      <w:r w:rsidRPr="00304CDF">
        <w:rPr>
          <w:lang w:val="pt-PT"/>
        </w:rPr>
        <w:t>;</w:t>
      </w:r>
    </w:p>
    <w:p w14:paraId="615DEF56" w14:textId="77777777" w:rsidR="005316E8" w:rsidRPr="00304CDF" w:rsidRDefault="00693C26">
      <w:pPr>
        <w:pStyle w:val="NormalWeb"/>
        <w:numPr>
          <w:ilvl w:val="0"/>
          <w:numId w:val="2"/>
        </w:numPr>
        <w:contextualSpacing/>
        <w:jc w:val="both"/>
        <w:rPr>
          <w:lang w:val="pt-PT"/>
        </w:rPr>
      </w:pPr>
      <w:r>
        <w:rPr>
          <w:lang w:val="ro"/>
        </w:rPr>
        <w:t>declarație pe propria răspundere privind veniturile nete, obținute pe ultimile 12 luni anterioare cererii(</w:t>
      </w:r>
      <w:r>
        <w:rPr>
          <w:b/>
          <w:bCs/>
          <w:lang w:val="ro"/>
        </w:rPr>
        <w:t>septembrie 202</w:t>
      </w:r>
      <w:r w:rsidR="00385076">
        <w:rPr>
          <w:b/>
          <w:bCs/>
          <w:lang w:val="ro"/>
        </w:rPr>
        <w:t>4</w:t>
      </w:r>
      <w:r>
        <w:rPr>
          <w:b/>
          <w:bCs/>
          <w:lang w:val="ro"/>
        </w:rPr>
        <w:t>-august 202</w:t>
      </w:r>
      <w:r w:rsidR="00385076">
        <w:rPr>
          <w:b/>
          <w:bCs/>
          <w:lang w:val="ro"/>
        </w:rPr>
        <w:t>5</w:t>
      </w:r>
      <w:r>
        <w:rPr>
          <w:lang w:val="ro"/>
        </w:rPr>
        <w:t>),realizate pe membru de familie,supuse impozitului pe venit și acordul privind prelucrarea datelor cu caracter personal pentru verificarea respectării criteriilor de acordare a burselor</w:t>
      </w:r>
      <w:r w:rsidRPr="00304CDF">
        <w:rPr>
          <w:lang w:val="pt-PT"/>
        </w:rPr>
        <w:t>;</w:t>
      </w:r>
    </w:p>
    <w:p w14:paraId="6BB3939A" w14:textId="77777777" w:rsidR="005316E8" w:rsidRDefault="00693C26">
      <w:pPr>
        <w:pStyle w:val="NormalWeb"/>
        <w:numPr>
          <w:ilvl w:val="0"/>
          <w:numId w:val="2"/>
        </w:numPr>
        <w:contextualSpacing/>
        <w:jc w:val="both"/>
      </w:pPr>
      <w:r>
        <w:rPr>
          <w:lang w:val="ro"/>
        </w:rPr>
        <w:t>adeverință</w:t>
      </w:r>
      <w:r>
        <w:t xml:space="preserve"> 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copiii</w:t>
      </w:r>
      <w:proofErr w:type="spellEnd"/>
      <w:r>
        <w:t xml:space="preserve"> care au </w:t>
      </w:r>
      <w:proofErr w:type="spellStart"/>
      <w:r>
        <w:t>împlinit</w:t>
      </w:r>
      <w:proofErr w:type="spellEnd"/>
      <w:r>
        <w:t xml:space="preserve"> </w:t>
      </w:r>
      <w:proofErr w:type="spellStart"/>
      <w:r>
        <w:t>vârsta</w:t>
      </w:r>
      <w:proofErr w:type="spellEnd"/>
      <w:r>
        <w:t xml:space="preserve"> de 18 ani </w:t>
      </w:r>
      <w:proofErr w:type="spellStart"/>
      <w:r>
        <w:t>și</w:t>
      </w:r>
      <w:proofErr w:type="spellEnd"/>
      <w:r>
        <w:t xml:space="preserve">  sunt </w:t>
      </w:r>
      <w:proofErr w:type="spellStart"/>
      <w:r>
        <w:t>elevi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studenți</w:t>
      </w:r>
      <w:proofErr w:type="spellEnd"/>
      <w:r>
        <w:t>;</w:t>
      </w:r>
    </w:p>
    <w:p w14:paraId="63326138" w14:textId="77777777" w:rsidR="005316E8" w:rsidRDefault="00693C26">
      <w:pPr>
        <w:pStyle w:val="NormalWeb"/>
        <w:numPr>
          <w:ilvl w:val="0"/>
          <w:numId w:val="2"/>
        </w:numPr>
        <w:contextualSpacing/>
        <w:jc w:val="both"/>
      </w:pPr>
      <w:r>
        <w:t xml:space="preserve">extras de </w:t>
      </w:r>
      <w:proofErr w:type="spellStart"/>
      <w:r>
        <w:t>cont</w:t>
      </w:r>
      <w:proofErr w:type="spellEnd"/>
      <w:r>
        <w:t>;</w:t>
      </w:r>
    </w:p>
    <w:p w14:paraId="1EC89F4D" w14:textId="77777777" w:rsidR="005316E8" w:rsidRDefault="00693C26">
      <w:pPr>
        <w:pStyle w:val="NormalWeb"/>
        <w:numPr>
          <w:ilvl w:val="0"/>
          <w:numId w:val="2"/>
        </w:numPr>
        <w:contextualSpacing/>
        <w:jc w:val="both"/>
      </w:pPr>
      <w:proofErr w:type="spellStart"/>
      <w:r>
        <w:t>dosar</w:t>
      </w:r>
      <w:proofErr w:type="spellEnd"/>
      <w:r>
        <w:t xml:space="preserve"> cu </w:t>
      </w:r>
      <w:proofErr w:type="spellStart"/>
      <w:r>
        <w:t>șină</w:t>
      </w:r>
      <w:proofErr w:type="spellEnd"/>
      <w:r>
        <w:t>.</w:t>
      </w:r>
    </w:p>
    <w:p w14:paraId="11940D6A" w14:textId="77777777" w:rsidR="005316E8" w:rsidRDefault="00693C26">
      <w:pPr>
        <w:pStyle w:val="NormalWeb"/>
        <w:ind w:firstLineChars="150" w:firstLine="360"/>
        <w:contextualSpacing/>
        <w:jc w:val="both"/>
        <w:rPr>
          <w:lang w:val="ro"/>
        </w:rPr>
      </w:pPr>
      <w:r w:rsidRPr="00C87A73">
        <w:rPr>
          <w:lang w:val="pt-PT"/>
        </w:rPr>
        <w:t xml:space="preserve">Acordarea </w:t>
      </w:r>
      <w:r w:rsidRPr="00C87A73">
        <w:rPr>
          <w:b/>
          <w:bCs/>
          <w:lang w:val="pt-PT"/>
        </w:rPr>
        <w:t xml:space="preserve">burselor </w:t>
      </w:r>
      <w:r>
        <w:rPr>
          <w:b/>
          <w:bCs/>
          <w:lang w:val="ro"/>
        </w:rPr>
        <w:t>sociale pentru motive medicale</w:t>
      </w:r>
      <w:r>
        <w:rPr>
          <w:lang w:val="ro"/>
        </w:rPr>
        <w:t xml:space="preserve"> se face pe baza certificatului de încadrare în grad de handicap sau a certificatului eliberat de medicul de specialitate(tip A5) cu luarea în evidență de către medicul de familie.</w:t>
      </w:r>
    </w:p>
    <w:p w14:paraId="77D35713" w14:textId="77777777" w:rsidR="005316E8" w:rsidRDefault="005316E8">
      <w:pPr>
        <w:ind w:left="425"/>
        <w:jc w:val="both"/>
        <w:rPr>
          <w:lang w:val="ro"/>
        </w:rPr>
      </w:pPr>
    </w:p>
    <w:p w14:paraId="4BC64913" w14:textId="77777777" w:rsidR="005316E8" w:rsidRDefault="005316E8">
      <w:pPr>
        <w:jc w:val="both"/>
        <w:rPr>
          <w:b/>
          <w:bCs/>
          <w:u w:val="single"/>
          <w:lang w:val="ro"/>
        </w:rPr>
      </w:pPr>
    </w:p>
    <w:p w14:paraId="10EE3C2B" w14:textId="77777777" w:rsidR="005316E8" w:rsidRDefault="00693C26">
      <w:pPr>
        <w:ind w:firstLineChars="100" w:firstLine="241"/>
        <w:jc w:val="both"/>
        <w:rPr>
          <w:b/>
          <w:bCs/>
          <w:u w:val="single"/>
          <w:lang w:val="ro"/>
        </w:rPr>
      </w:pPr>
      <w:r>
        <w:rPr>
          <w:b/>
          <w:bCs/>
          <w:u w:val="single"/>
          <w:lang w:val="ro" w:eastAsia="zh-CN" w:bidi="ar"/>
        </w:rPr>
        <w:t xml:space="preserve"> ÎN SITUAȚIA ÎN CARE APAR SUSPICIUNI  PRIVIND ÎNDEPLINIREA CONDIȚIILOR DE ACORDARE A BURSELOR SUNT SESIZATE AUTORITĂȚILE PUBLICE ÎN VEDEREA EFECTUĂRII UNEI ANCHETE SOCIALE PUTÂND DUCE LA RETRAGEREA BURSEI ȘI APLICAREA DE SANCȚIUNI.</w:t>
      </w:r>
    </w:p>
    <w:p w14:paraId="1E86F512" w14:textId="77777777" w:rsidR="005316E8" w:rsidRDefault="00693C26">
      <w:pPr>
        <w:jc w:val="both"/>
        <w:rPr>
          <w:lang w:val="ro"/>
        </w:rPr>
      </w:pPr>
      <w:r>
        <w:rPr>
          <w:b/>
          <w:sz w:val="32"/>
          <w:szCs w:val="32"/>
          <w:lang w:val="en-US" w:eastAsia="zh-CN" w:bidi="ar"/>
        </w:rPr>
        <w:t xml:space="preserve">TERMEN DEPUNERE DOSARE </w:t>
      </w:r>
      <w:r>
        <w:rPr>
          <w:b/>
          <w:sz w:val="32"/>
          <w:szCs w:val="32"/>
          <w:lang w:val="ro" w:eastAsia="zh-CN" w:bidi="ar"/>
        </w:rPr>
        <w:t>02.10.2025</w:t>
      </w:r>
    </w:p>
    <w:p w14:paraId="3A7476E6" w14:textId="77777777" w:rsidR="005316E8" w:rsidRDefault="005316E8"/>
    <w:p w14:paraId="21023AB6" w14:textId="77777777" w:rsidR="005316E8" w:rsidRDefault="005316E8"/>
    <w:sectPr w:rsidR="005316E8">
      <w:headerReference w:type="default" r:id="rId9"/>
      <w:footerReference w:type="default" r:id="rId10"/>
      <w:headerReference w:type="first" r:id="rId11"/>
      <w:footerReference w:type="first" r:id="rId12"/>
      <w:pgSz w:w="11907" w:h="16839"/>
      <w:pgMar w:top="2127" w:right="850" w:bottom="1134" w:left="1276" w:header="426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71EA8" w14:textId="77777777" w:rsidR="00BD3247" w:rsidRDefault="00BD3247">
      <w:r>
        <w:separator/>
      </w:r>
    </w:p>
  </w:endnote>
  <w:endnote w:type="continuationSeparator" w:id="0">
    <w:p w14:paraId="2A689735" w14:textId="77777777" w:rsidR="00BD3247" w:rsidRDefault="00BD3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6D339" w14:textId="77777777" w:rsidR="005316E8" w:rsidRDefault="005316E8">
    <w:pPr>
      <w:pBdr>
        <w:bottom w:val="single" w:sz="12" w:space="1" w:color="auto"/>
      </w:pBdr>
      <w:rPr>
        <w:sz w:val="4"/>
        <w:szCs w:val="18"/>
      </w:rPr>
    </w:pPr>
  </w:p>
  <w:p w14:paraId="1C70D0DE" w14:textId="7A114B1F" w:rsidR="005316E8" w:rsidRDefault="005316E8">
    <w:pPr>
      <w:ind w:left="1004" w:firstLine="720"/>
      <w:jc w:val="right"/>
      <w:rPr>
        <w:b/>
        <w:i/>
        <w:iCs/>
        <w:sz w:val="16"/>
        <w:szCs w:val="16"/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05D87" w14:textId="77777777" w:rsidR="005316E8" w:rsidRDefault="005316E8">
    <w:pPr>
      <w:pBdr>
        <w:bottom w:val="single" w:sz="12" w:space="1" w:color="auto"/>
      </w:pBdr>
      <w:rPr>
        <w:sz w:val="4"/>
        <w:szCs w:val="18"/>
      </w:rPr>
    </w:pPr>
  </w:p>
  <w:p w14:paraId="50EADDDD" w14:textId="0B0FD955" w:rsidR="005316E8" w:rsidRDefault="005316E8">
    <w:pPr>
      <w:ind w:left="1004" w:firstLine="720"/>
      <w:jc w:val="right"/>
      <w:rPr>
        <w:b/>
        <w:i/>
        <w:iCs/>
        <w:sz w:val="16"/>
        <w:szCs w:val="16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F2F38" w14:textId="77777777" w:rsidR="00BD3247" w:rsidRDefault="00BD3247">
      <w:r>
        <w:separator/>
      </w:r>
    </w:p>
  </w:footnote>
  <w:footnote w:type="continuationSeparator" w:id="0">
    <w:p w14:paraId="7CD415CA" w14:textId="77777777" w:rsidR="00BD3247" w:rsidRDefault="00BD3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47760" w14:textId="77777777" w:rsidR="005316E8" w:rsidRDefault="00693C26">
    <w:pPr>
      <w:pStyle w:val="Header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3743A" w14:textId="460A05BF" w:rsidR="005316E8" w:rsidRDefault="00304CDF">
    <w:pPr>
      <w:pStyle w:val="Header"/>
      <w:ind w:firstLine="1414"/>
      <w:jc w:val="center"/>
      <w:rPr>
        <w:rFonts w:ascii="Palatino Linotype" w:hAnsi="Palatino Linotype"/>
        <w:b/>
        <w:color w:val="0F243E"/>
        <w:sz w:val="16"/>
        <w:szCs w:val="16"/>
      </w:rPr>
    </w:pPr>
    <w:r>
      <w:rPr>
        <w:rFonts w:ascii="Palatino Linotype" w:hAnsi="Palatino Linotype"/>
        <w:b/>
        <w:noProof/>
        <w:color w:val="0F243E"/>
        <w:sz w:val="16"/>
        <w:szCs w:val="16"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41AFEEC" wp14:editId="2F31C9E9">
              <wp:simplePos x="0" y="0"/>
              <wp:positionH relativeFrom="column">
                <wp:posOffset>332453</wp:posOffset>
              </wp:positionH>
              <wp:positionV relativeFrom="paragraph">
                <wp:posOffset>-3810</wp:posOffset>
              </wp:positionV>
              <wp:extent cx="2557780" cy="824865"/>
              <wp:effectExtent l="0" t="0" r="0" b="0"/>
              <wp:wrapNone/>
              <wp:docPr id="1326828257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57780" cy="824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151D88" w14:textId="22AAADDD" w:rsidR="005316E8" w:rsidRPr="00304CDF" w:rsidRDefault="005316E8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41AFEEC" id="Rectangle 11" o:spid="_x0000_s1026" style="position:absolute;left:0;text-align:left;margin-left:26.2pt;margin-top:-.3pt;width:201.4pt;height:64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" filled="f" stroked="f">
              <v:textbox>
                <w:txbxContent>
                  <w:p w14:paraId="2D151D88" w14:textId="22AAADDD" w:rsidR="005316E8" w:rsidRPr="00304CDF" w:rsidRDefault="005316E8">
                    <w:pPr>
                      <w:rPr>
                        <w:sz w:val="16"/>
                        <w:szCs w:val="16"/>
                        <w:lang w:val="en-US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CA1B01D"/>
    <w:multiLevelType w:val="multilevel"/>
    <w:tmpl w:val="9CA1B01D"/>
    <w:lvl w:ilvl="0">
      <w:start w:val="1"/>
      <w:numFmt w:val="upperRoman"/>
      <w:lvlText w:val="%1."/>
      <w:lvlJc w:val="left"/>
      <w:pPr>
        <w:ind w:left="1500" w:hanging="720"/>
      </w:pPr>
    </w:lvl>
    <w:lvl w:ilvl="1">
      <w:start w:val="1"/>
      <w:numFmt w:val="lowerLetter"/>
      <w:lvlText w:val="%2."/>
      <w:lvlJc w:val="left"/>
      <w:pPr>
        <w:ind w:left="1860" w:hanging="360"/>
      </w:pPr>
    </w:lvl>
    <w:lvl w:ilvl="2">
      <w:start w:val="1"/>
      <w:numFmt w:val="lowerRoman"/>
      <w:lvlText w:val="%3."/>
      <w:lvlJc w:val="right"/>
      <w:pPr>
        <w:ind w:left="2580" w:hanging="180"/>
      </w:pPr>
    </w:lvl>
    <w:lvl w:ilvl="3">
      <w:start w:val="1"/>
      <w:numFmt w:val="decimal"/>
      <w:lvlText w:val="%4."/>
      <w:lvlJc w:val="left"/>
      <w:pPr>
        <w:ind w:left="3300" w:hanging="360"/>
      </w:pPr>
    </w:lvl>
    <w:lvl w:ilvl="4">
      <w:start w:val="1"/>
      <w:numFmt w:val="lowerLetter"/>
      <w:lvlText w:val="%5."/>
      <w:lvlJc w:val="left"/>
      <w:pPr>
        <w:ind w:left="4020" w:hanging="360"/>
      </w:pPr>
    </w:lvl>
    <w:lvl w:ilvl="5">
      <w:start w:val="1"/>
      <w:numFmt w:val="lowerRoman"/>
      <w:lvlText w:val="%6."/>
      <w:lvlJc w:val="right"/>
      <w:pPr>
        <w:ind w:left="4740" w:hanging="180"/>
      </w:pPr>
    </w:lvl>
    <w:lvl w:ilvl="6">
      <w:start w:val="1"/>
      <w:numFmt w:val="decimal"/>
      <w:lvlText w:val="%7."/>
      <w:lvlJc w:val="left"/>
      <w:pPr>
        <w:ind w:left="5460" w:hanging="360"/>
      </w:pPr>
    </w:lvl>
    <w:lvl w:ilvl="7">
      <w:start w:val="1"/>
      <w:numFmt w:val="lowerLetter"/>
      <w:lvlText w:val="%8."/>
      <w:lvlJc w:val="left"/>
      <w:pPr>
        <w:ind w:left="6180" w:hanging="360"/>
      </w:pPr>
    </w:lvl>
    <w:lvl w:ilvl="8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7A9651C2"/>
    <w:multiLevelType w:val="multilevel"/>
    <w:tmpl w:val="7A9651C2"/>
    <w:lvl w:ilvl="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2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00" w:hanging="360"/>
      </w:pPr>
      <w:rPr>
        <w:rFonts w:ascii="Wingdings" w:hAnsi="Wingdings" w:cs="Wingdings" w:hint="default"/>
      </w:rPr>
    </w:lvl>
  </w:abstractNum>
  <w:num w:numId="1" w16cid:durableId="462583930">
    <w:abstractNumId w:val="0"/>
  </w:num>
  <w:num w:numId="2" w16cid:durableId="1983928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drawingGridHorizontalSpacing w:val="1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3475805"/>
    <w:rsid w:val="00002654"/>
    <w:rsid w:val="000143A7"/>
    <w:rsid w:val="0002321E"/>
    <w:rsid w:val="00086F76"/>
    <w:rsid w:val="000A5C72"/>
    <w:rsid w:val="000B032C"/>
    <w:rsid w:val="000B3ACF"/>
    <w:rsid w:val="000B40AA"/>
    <w:rsid w:val="000D7266"/>
    <w:rsid w:val="000F7FEE"/>
    <w:rsid w:val="00125A10"/>
    <w:rsid w:val="00125B2E"/>
    <w:rsid w:val="00127FC2"/>
    <w:rsid w:val="00130858"/>
    <w:rsid w:val="00154E81"/>
    <w:rsid w:val="00183765"/>
    <w:rsid w:val="001A28C4"/>
    <w:rsid w:val="001B11CF"/>
    <w:rsid w:val="001C38A2"/>
    <w:rsid w:val="001C44BD"/>
    <w:rsid w:val="001E1B05"/>
    <w:rsid w:val="001F03E6"/>
    <w:rsid w:val="00213B82"/>
    <w:rsid w:val="00237C63"/>
    <w:rsid w:val="00245BBA"/>
    <w:rsid w:val="002551BA"/>
    <w:rsid w:val="00276681"/>
    <w:rsid w:val="00296A4B"/>
    <w:rsid w:val="002C3596"/>
    <w:rsid w:val="002E0DE0"/>
    <w:rsid w:val="00301006"/>
    <w:rsid w:val="00304CDF"/>
    <w:rsid w:val="00385076"/>
    <w:rsid w:val="003D5399"/>
    <w:rsid w:val="004055F4"/>
    <w:rsid w:val="004061C1"/>
    <w:rsid w:val="00407B68"/>
    <w:rsid w:val="00424B89"/>
    <w:rsid w:val="0044242F"/>
    <w:rsid w:val="00457AED"/>
    <w:rsid w:val="00510B25"/>
    <w:rsid w:val="00517D99"/>
    <w:rsid w:val="005316E8"/>
    <w:rsid w:val="00585599"/>
    <w:rsid w:val="00585FA6"/>
    <w:rsid w:val="005A51C8"/>
    <w:rsid w:val="005A75AB"/>
    <w:rsid w:val="005D76E1"/>
    <w:rsid w:val="00601C3E"/>
    <w:rsid w:val="00605059"/>
    <w:rsid w:val="00606A63"/>
    <w:rsid w:val="00614389"/>
    <w:rsid w:val="00655C4B"/>
    <w:rsid w:val="00662C80"/>
    <w:rsid w:val="00683137"/>
    <w:rsid w:val="0069021E"/>
    <w:rsid w:val="00693C26"/>
    <w:rsid w:val="006A08AE"/>
    <w:rsid w:val="006C51E0"/>
    <w:rsid w:val="0072608A"/>
    <w:rsid w:val="008126DD"/>
    <w:rsid w:val="0082491A"/>
    <w:rsid w:val="00845E09"/>
    <w:rsid w:val="00906BB9"/>
    <w:rsid w:val="00955E8D"/>
    <w:rsid w:val="00962072"/>
    <w:rsid w:val="00964164"/>
    <w:rsid w:val="00966814"/>
    <w:rsid w:val="009818C3"/>
    <w:rsid w:val="009829B2"/>
    <w:rsid w:val="00987F5E"/>
    <w:rsid w:val="00996DDF"/>
    <w:rsid w:val="009F197E"/>
    <w:rsid w:val="00A24369"/>
    <w:rsid w:val="00A43CC3"/>
    <w:rsid w:val="00A7649C"/>
    <w:rsid w:val="00AA5837"/>
    <w:rsid w:val="00AB028B"/>
    <w:rsid w:val="00AC41BE"/>
    <w:rsid w:val="00AD7A13"/>
    <w:rsid w:val="00B07138"/>
    <w:rsid w:val="00B301F4"/>
    <w:rsid w:val="00B32315"/>
    <w:rsid w:val="00B84CEC"/>
    <w:rsid w:val="00BD14DE"/>
    <w:rsid w:val="00BD3247"/>
    <w:rsid w:val="00BE1284"/>
    <w:rsid w:val="00C87A73"/>
    <w:rsid w:val="00CC3BA7"/>
    <w:rsid w:val="00DB2F28"/>
    <w:rsid w:val="00DE24B1"/>
    <w:rsid w:val="00E160F0"/>
    <w:rsid w:val="00E243B3"/>
    <w:rsid w:val="00E31923"/>
    <w:rsid w:val="00E47501"/>
    <w:rsid w:val="00E725E3"/>
    <w:rsid w:val="00E73294"/>
    <w:rsid w:val="00E73F95"/>
    <w:rsid w:val="00E9682B"/>
    <w:rsid w:val="00EA0576"/>
    <w:rsid w:val="00EB5CD0"/>
    <w:rsid w:val="00F254DD"/>
    <w:rsid w:val="00F37781"/>
    <w:rsid w:val="00FA08A7"/>
    <w:rsid w:val="00FC4422"/>
    <w:rsid w:val="00FC75FD"/>
    <w:rsid w:val="00FE67C5"/>
    <w:rsid w:val="2347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84762D"/>
  <w15:docId w15:val="{D096786B-45ED-4208-A80C-93A4CF8B1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paragraph" w:styleId="Heading2">
    <w:name w:val="heading 2"/>
    <w:basedOn w:val="Normal"/>
    <w:next w:val="Normal"/>
    <w:link w:val="Heading2Char"/>
    <w:unhideWhenUsed/>
    <w:qFormat/>
    <w:pPr>
      <w:keepNext/>
      <w:jc w:val="center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uiPriority w:val="99"/>
    <w:semiHidden/>
    <w:unhideWhenUsed/>
    <w:pPr>
      <w:spacing w:beforeAutospacing="1" w:afterAutospacing="1"/>
    </w:pPr>
    <w:rPr>
      <w:rFonts w:cs="Times New Roman"/>
      <w:sz w:val="24"/>
      <w:szCs w:val="24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Pr>
      <w:rFonts w:ascii="Times New Roman" w:eastAsia="Times New Roman" w:hAnsi="Times New Roman"/>
      <w:b/>
      <w:sz w:val="24"/>
      <w:lang w:val="ro-RO"/>
    </w:rPr>
  </w:style>
  <w:style w:type="paragraph" w:styleId="NoSpacing">
    <w:name w:val="No Spacing"/>
    <w:qFormat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msolistparagraph0">
    <w:name w:val="msolistparagraph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E73F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3F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3F95"/>
    <w:rPr>
      <w:rFonts w:ascii="Times New Roman" w:eastAsia="Times New Roman" w:hAnsi="Times New Roman" w:cs="Times New Roman"/>
      <w:lang w:val="ro-RO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F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F95"/>
    <w:rPr>
      <w:rFonts w:ascii="Times New Roman" w:eastAsia="Times New Roman" w:hAnsi="Times New Roman" w:cs="Times New Roman"/>
      <w:b/>
      <w:bCs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oal\Desktop\DIVERSE%20SCOALA\antet_25_portret_1_pag_MEC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2049"/>
    <customShpInfo spid="_x0000_s2052"/>
    <customShpInfo spid="_x0000_s205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AC1B16-4099-4F18-8B85-68773994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antet_25_portret_1_pag_MEC (1)</Template>
  <TotalTime>5</TotalTime>
  <Pages>2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</vt:lpstr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scoal</dc:creator>
  <cp:lastModifiedBy>Corina Zala</cp:lastModifiedBy>
  <cp:revision>2</cp:revision>
  <dcterms:created xsi:type="dcterms:W3CDTF">2025-09-10T06:19:00Z</dcterms:created>
  <dcterms:modified xsi:type="dcterms:W3CDTF">2025-09-10T06:19:00Z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39F0B1E10FEA4BBBA45322CE7631DFEB_11</vt:lpwstr>
  </property>
  <property fmtid="{D5CDD505-2E9C-101B-9397-08002B2CF9AE}" pid="3" name="KSOProductBuildVer">
    <vt:lpwstr>2057-12.2.0.21931</vt:lpwstr>
  </property>
</Properties>
</file>